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C08FC" w14:textId="786683DA" w:rsidR="006E1C71" w:rsidRPr="00FD6FB4" w:rsidRDefault="00353E7F" w:rsidP="00353E7F">
      <w:pPr>
        <w:pStyle w:val="Heading4"/>
        <w:ind w:left="0"/>
        <w:rPr>
          <w:b/>
          <w:i w:val="0"/>
          <w:color w:val="003C71"/>
          <w:sz w:val="72"/>
          <w:szCs w:val="72"/>
        </w:rPr>
      </w:pPr>
      <w:r w:rsidRPr="00FD6FB4">
        <w:rPr>
          <w:b/>
          <w:i w:val="0"/>
          <w:color w:val="003C71"/>
          <w:sz w:val="72"/>
          <w:szCs w:val="72"/>
        </w:rPr>
        <w:t>Thank you for putting the “</w:t>
      </w:r>
      <w:r w:rsidR="0055654B">
        <w:rPr>
          <w:b/>
          <w:i w:val="0"/>
          <w:color w:val="003C71"/>
          <w:sz w:val="72"/>
          <w:szCs w:val="72"/>
        </w:rPr>
        <w:t>P</w:t>
      </w:r>
      <w:r w:rsidRPr="00FD6FB4">
        <w:rPr>
          <w:b/>
          <w:i w:val="0"/>
          <w:color w:val="003C71"/>
          <w:sz w:val="72"/>
          <w:szCs w:val="72"/>
        </w:rPr>
        <w:t>” in PTA</w:t>
      </w:r>
    </w:p>
    <w:p w14:paraId="0DE17AF9" w14:textId="6FEB23D3" w:rsidR="006E1C71" w:rsidRPr="00FD6FB4" w:rsidRDefault="00293347" w:rsidP="00C83C1D">
      <w:pPr>
        <w:pStyle w:val="Heading1"/>
        <w:rPr>
          <w:color w:val="003C71"/>
        </w:rPr>
      </w:pPr>
      <w:r w:rsidRPr="00FD6FB4">
        <w:rPr>
          <w:color w:val="003C71"/>
        </w:rPr>
        <w:t>Name</w:t>
      </w:r>
    </w:p>
    <w:p w14:paraId="1E376A9E" w14:textId="2BC9B603" w:rsidR="006E1C71" w:rsidRPr="00353E7F" w:rsidRDefault="00353E7F">
      <w:pPr>
        <w:rPr>
          <w:rFonts w:asciiTheme="majorHAnsi" w:hAnsiTheme="majorHAnsi"/>
          <w:sz w:val="32"/>
          <w:szCs w:val="32"/>
        </w:rPr>
      </w:pPr>
      <w:r w:rsidRPr="00353E7F">
        <w:rPr>
          <w:rFonts w:asciiTheme="majorHAnsi" w:hAnsiTheme="majorHAnsi"/>
          <w:sz w:val="32"/>
          <w:szCs w:val="32"/>
        </w:rPr>
        <w:t xml:space="preserve">is a proud member of the </w:t>
      </w:r>
    </w:p>
    <w:p w14:paraId="3EA8193B" w14:textId="6904DA40" w:rsidR="00353E7F" w:rsidRDefault="00FF4255" w:rsidP="00AF515A">
      <w:pPr>
        <w:pStyle w:val="NoSpacing"/>
      </w:pPr>
      <w:r>
        <w:rPr>
          <w:noProof/>
        </w:rPr>
        <w:drawing>
          <wp:inline distT="0" distB="0" distL="0" distR="0" wp14:anchorId="7A35AB54" wp14:editId="76C1F89C">
            <wp:extent cx="5265420" cy="72905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673" cy="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17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BB287" wp14:editId="0B36558B">
                <wp:simplePos x="0" y="0"/>
                <wp:positionH relativeFrom="column">
                  <wp:posOffset>1104900</wp:posOffset>
                </wp:positionH>
                <wp:positionV relativeFrom="paragraph">
                  <wp:posOffset>126365</wp:posOffset>
                </wp:positionV>
                <wp:extent cx="5570220" cy="1882140"/>
                <wp:effectExtent l="0" t="0" r="0" b="381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0220" cy="188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3695A" w14:textId="77777777" w:rsidR="00D3740A" w:rsidRPr="00C56784" w:rsidRDefault="00D3740A" w:rsidP="00D3740A">
                            <w:pPr>
                              <w:pStyle w:val="Heading1"/>
                              <w:pBdr>
                                <w:bottom w:val="single" w:sz="4" w:space="0" w:color="A18F8F" w:themeColor="text2" w:themeTint="99"/>
                              </w:pBdr>
                              <w:spacing w:after="60"/>
                              <w:rPr>
                                <w:rFonts w:ascii="Arial Black" w:hAnsi="Arial Black"/>
                                <w:color w:val="003C71"/>
                                <w:sz w:val="40"/>
                                <w:szCs w:val="40"/>
                              </w:rPr>
                            </w:pPr>
                            <w:r w:rsidRPr="00C56784">
                              <w:rPr>
                                <w:rFonts w:ascii="Arial Black" w:hAnsi="Arial Black"/>
                                <w:color w:val="auto"/>
                                <w:sz w:val="40"/>
                                <w:szCs w:val="40"/>
                              </w:rPr>
                              <w:t>Type PTA Name Here</w:t>
                            </w:r>
                          </w:p>
                          <w:p w14:paraId="015D801C" w14:textId="1E779372" w:rsidR="00D3740A" w:rsidRDefault="00D3740A" w:rsidP="00D374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C86E12" wp14:editId="7E084622">
                                  <wp:extent cx="1943100" cy="80772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100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DBB28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87pt;margin-top:9.95pt;width:438.6pt;height:14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" filled="f" stroked="f">
                <v:textbox>
                  <w:txbxContent>
                    <w:p w14:paraId="5A33695A" w14:textId="77777777" w:rsidR="00D3740A" w:rsidRPr="00C56784" w:rsidRDefault="00D3740A" w:rsidP="00D3740A">
                      <w:pPr>
                        <w:pStyle w:val="Heading1"/>
                        <w:pBdr>
                          <w:bottom w:val="single" w:sz="4" w:space="0" w:color="A18F8F" w:themeColor="text2" w:themeTint="99"/>
                        </w:pBdr>
                        <w:spacing w:after="60"/>
                        <w:rPr>
                          <w:rFonts w:ascii="Arial Black" w:hAnsi="Arial Black"/>
                          <w:color w:val="003C71"/>
                          <w:sz w:val="40"/>
                          <w:szCs w:val="40"/>
                        </w:rPr>
                      </w:pPr>
                      <w:r w:rsidRPr="00C56784">
                        <w:rPr>
                          <w:rFonts w:ascii="Arial Black" w:hAnsi="Arial Black"/>
                          <w:color w:val="auto"/>
                          <w:sz w:val="40"/>
                          <w:szCs w:val="40"/>
                        </w:rPr>
                        <w:t>Type PTA Name Here</w:t>
                      </w:r>
                    </w:p>
                    <w:p w14:paraId="015D801C" w14:textId="1E779372" w:rsidR="00D3740A" w:rsidRDefault="00D3740A" w:rsidP="00D3740A">
                      <w:r>
                        <w:rPr>
                          <w:noProof/>
                        </w:rPr>
                        <w:drawing>
                          <wp:inline distT="0" distB="0" distL="0" distR="0" wp14:anchorId="2EC86E12" wp14:editId="7E084622">
                            <wp:extent cx="1943100" cy="80772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100" cy="807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DCD1A9" w14:textId="04C6779E" w:rsidR="00353E7F" w:rsidRDefault="00353E7F" w:rsidP="00AF515A">
      <w:pPr>
        <w:pStyle w:val="NoSpacing"/>
      </w:pPr>
    </w:p>
    <w:sectPr w:rsidR="00353E7F" w:rsidSect="008A591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 w:code="1"/>
      <w:pgMar w:top="2160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5612B" w14:textId="77777777" w:rsidR="001B7305" w:rsidRDefault="001B7305">
      <w:pPr>
        <w:spacing w:after="0" w:line="240" w:lineRule="auto"/>
      </w:pPr>
      <w:r>
        <w:separator/>
      </w:r>
    </w:p>
  </w:endnote>
  <w:endnote w:type="continuationSeparator" w:id="0">
    <w:p w14:paraId="682699DA" w14:textId="77777777" w:rsidR="001B7305" w:rsidRDefault="001B7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50563" w14:textId="77777777" w:rsidR="00353E7F" w:rsidRDefault="00353E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5087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C0ACD5" w14:textId="77777777" w:rsidR="00F46DDC" w:rsidRDefault="00F46DD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3E7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F3F34" w14:textId="77777777" w:rsidR="00353E7F" w:rsidRDefault="00353E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B8CC9" w14:textId="77777777" w:rsidR="001B7305" w:rsidRDefault="001B7305">
      <w:pPr>
        <w:spacing w:after="0" w:line="240" w:lineRule="auto"/>
      </w:pPr>
      <w:r>
        <w:separator/>
      </w:r>
    </w:p>
  </w:footnote>
  <w:footnote w:type="continuationSeparator" w:id="0">
    <w:p w14:paraId="0091121C" w14:textId="77777777" w:rsidR="001B7305" w:rsidRDefault="001B73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B8D6D" w14:textId="77777777" w:rsidR="00353E7F" w:rsidRDefault="00353E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C5C5C" w14:textId="77777777" w:rsidR="004E24B8" w:rsidRDefault="00F46DDC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C3B0040" wp14:editId="7E859D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Group 11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Black border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Rectangle border" descr="2 rectangle frames interwoven at the corners with starburst rays extending from the center to the edges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A9C6F5" id="Group 11" o:spid="_x0000_s1026" alt="2 rectangle frames interwoven at the corners with starburst rays extending from the center to the edges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alt="2 rectangle frames interwoven at the corners with starburst rays extending from the center to the edges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 rectangle frames interwoven at the corners with starburst rays extending from the center to the edges"/>
              </v:shape>
              <v:shape id="Black border" o:spid="_x0000_s1028" type="#_x0000_t75" alt="2 rectangle frames interwoven at the corners with starburst rays extending from the center to the edges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 rectangle frames interwoven at the corners with starburst rays extending from the center to the edges"/>
              </v:shape>
              <v:rect id="Rectangle border" o:spid="_x0000_s1029" alt="2 rectangle frames interwoven at the corners with starburst rays extending from the center to the edges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E1338" w14:textId="77777777" w:rsidR="00F46DDC" w:rsidRDefault="00F46DDC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6EA850E" wp14:editId="4DFF6A9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4" name="Group 4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5" name="Rays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Black border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Rectangle border" descr="2 rectangle frames interwoven at the corners with starburst rays extending from the center to the edges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F579B8" id="Group 4" o:spid="_x0000_s1026" alt="2 rectangle frames interwoven at the corners with starburst rays extending from the center to the edges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AHEq&#10;AACUGO4AABAgTgUAgJE4FQAAYsSpAACAOBUAAEoMdwAACBCnAgDASJwKAAAx4lQAAECcCgAAJYY7&#10;AAAEiFMBAGAkTgUAgBhxKgAAIE4FAIASwx0AAALEqQAAMBKnAgBAjDgVAAAQpwIAQInhDgAAAeJU&#10;AAAYiVMBACBGnAoAAIh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alt="2 rectangle frames interwoven at the corners with starburst rays extending from the center to the edges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RgwwAAANoAAAAPAAAAZHJzL2Rvd25yZXYueG1sRI9BawIx&#10;FITvBf9DeIK3mlWw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B5okYMMAAADaAAAADwAA&#10;AAAAAAAAAAAAAAAHAgAAZHJzL2Rvd25yZXYueG1sUEsFBgAAAAADAAMAtwAAAPcCAAAAAA==&#10;">
                <v:imagedata r:id="rId3" o:title="2 rectangle frames interwoven at the corners with starburst rays extending from the center to the edges"/>
              </v:shape>
              <v:shape id="Black border" o:spid="_x0000_s1028" type="#_x0000_t75" alt="2 rectangle frames interwoven at the corners with starburst rays extending from the center to the edges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">
                <v:imagedata r:id="rId4" o:title="2 rectangle frames interwoven at the corners with starburst rays extending from the center to the edges"/>
              </v:shape>
              <v:rect id="Rectangle border" o:spid="_x0000_s1029" alt="2 rectangle frames interwoven at the corners with starburst rays extending from the center to the edges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72B0F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00E49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9AD4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1C2F0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D4639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A2307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301C2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7D04AD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1C6A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348D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01845811">
    <w:abstractNumId w:val="9"/>
  </w:num>
  <w:num w:numId="2" w16cid:durableId="847911469">
    <w:abstractNumId w:val="7"/>
  </w:num>
  <w:num w:numId="3" w16cid:durableId="945574772">
    <w:abstractNumId w:val="6"/>
  </w:num>
  <w:num w:numId="4" w16cid:durableId="1011491512">
    <w:abstractNumId w:val="0"/>
  </w:num>
  <w:num w:numId="5" w16cid:durableId="1073967034">
    <w:abstractNumId w:val="5"/>
  </w:num>
  <w:num w:numId="6" w16cid:durableId="2073379712">
    <w:abstractNumId w:val="4"/>
  </w:num>
  <w:num w:numId="7" w16cid:durableId="2053380074">
    <w:abstractNumId w:val="8"/>
  </w:num>
  <w:num w:numId="8" w16cid:durableId="342976696">
    <w:abstractNumId w:val="3"/>
  </w:num>
  <w:num w:numId="9" w16cid:durableId="1018704186">
    <w:abstractNumId w:val="2"/>
  </w:num>
  <w:num w:numId="10" w16cid:durableId="17996416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E7F"/>
    <w:rsid w:val="00055C44"/>
    <w:rsid w:val="000570F5"/>
    <w:rsid w:val="000659A2"/>
    <w:rsid w:val="000A6797"/>
    <w:rsid w:val="000C12EE"/>
    <w:rsid w:val="000D437B"/>
    <w:rsid w:val="0010178B"/>
    <w:rsid w:val="001609E6"/>
    <w:rsid w:val="001B7305"/>
    <w:rsid w:val="001E66BE"/>
    <w:rsid w:val="0027102E"/>
    <w:rsid w:val="002713A3"/>
    <w:rsid w:val="00281DF4"/>
    <w:rsid w:val="00293347"/>
    <w:rsid w:val="002C08BC"/>
    <w:rsid w:val="00351C60"/>
    <w:rsid w:val="00353E7F"/>
    <w:rsid w:val="003F47AB"/>
    <w:rsid w:val="00402527"/>
    <w:rsid w:val="00421DD0"/>
    <w:rsid w:val="0043112E"/>
    <w:rsid w:val="004A1179"/>
    <w:rsid w:val="004E24B8"/>
    <w:rsid w:val="0054759E"/>
    <w:rsid w:val="00553547"/>
    <w:rsid w:val="0055654B"/>
    <w:rsid w:val="005B67C7"/>
    <w:rsid w:val="005F6FDE"/>
    <w:rsid w:val="0066143E"/>
    <w:rsid w:val="006826FC"/>
    <w:rsid w:val="006C1FD0"/>
    <w:rsid w:val="006E1C71"/>
    <w:rsid w:val="00712D62"/>
    <w:rsid w:val="007209A0"/>
    <w:rsid w:val="00783260"/>
    <w:rsid w:val="007C3318"/>
    <w:rsid w:val="007F12D3"/>
    <w:rsid w:val="008251CC"/>
    <w:rsid w:val="008330B8"/>
    <w:rsid w:val="008407C5"/>
    <w:rsid w:val="00852170"/>
    <w:rsid w:val="008565F6"/>
    <w:rsid w:val="0088629E"/>
    <w:rsid w:val="008A5914"/>
    <w:rsid w:val="008C13E1"/>
    <w:rsid w:val="008C6A08"/>
    <w:rsid w:val="009558C9"/>
    <w:rsid w:val="009A3C9B"/>
    <w:rsid w:val="009B3F55"/>
    <w:rsid w:val="009C610B"/>
    <w:rsid w:val="009F4C94"/>
    <w:rsid w:val="00A2067C"/>
    <w:rsid w:val="00A51DB1"/>
    <w:rsid w:val="00A611C8"/>
    <w:rsid w:val="00AD0ACD"/>
    <w:rsid w:val="00AF515A"/>
    <w:rsid w:val="00B81AAC"/>
    <w:rsid w:val="00B90157"/>
    <w:rsid w:val="00BB4010"/>
    <w:rsid w:val="00BC7C3F"/>
    <w:rsid w:val="00C2660C"/>
    <w:rsid w:val="00C56784"/>
    <w:rsid w:val="00C83C1D"/>
    <w:rsid w:val="00CB7D03"/>
    <w:rsid w:val="00CC7D58"/>
    <w:rsid w:val="00D03CE0"/>
    <w:rsid w:val="00D3740A"/>
    <w:rsid w:val="00D50CB0"/>
    <w:rsid w:val="00DC105C"/>
    <w:rsid w:val="00E2756D"/>
    <w:rsid w:val="00E44AD9"/>
    <w:rsid w:val="00E854DC"/>
    <w:rsid w:val="00E94545"/>
    <w:rsid w:val="00EA2F38"/>
    <w:rsid w:val="00ED5E7A"/>
    <w:rsid w:val="00F125C6"/>
    <w:rsid w:val="00F20B57"/>
    <w:rsid w:val="00F46DDC"/>
    <w:rsid w:val="00F52848"/>
    <w:rsid w:val="00F80EBB"/>
    <w:rsid w:val="00F84AAD"/>
    <w:rsid w:val="00F928D7"/>
    <w:rsid w:val="00FB1A8F"/>
    <w:rsid w:val="00FD6FB4"/>
    <w:rsid w:val="00FF4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D274A8A"/>
  <w15:docId w15:val="{4B289F08-97B1-4B65-B63F-9DF7930A6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0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C44"/>
  </w:style>
  <w:style w:type="paragraph" w:styleId="Heading1">
    <w:name w:val="heading 1"/>
    <w:basedOn w:val="Normal"/>
    <w:link w:val="Heading1Char"/>
    <w:qFormat/>
    <w:rsid w:val="00CB7D03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0A6797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Heading1Char">
    <w:name w:val="Heading 1 Char"/>
    <w:basedOn w:val="DefaultParagraphFont"/>
    <w:link w:val="Heading1"/>
    <w:rsid w:val="00CB7D03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7D03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5F6FD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FDE"/>
  </w:style>
  <w:style w:type="paragraph" w:styleId="Footer">
    <w:name w:val="footer"/>
    <w:basedOn w:val="Normal"/>
    <w:link w:val="FooterChar"/>
    <w:uiPriority w:val="99"/>
    <w:unhideWhenUsed/>
    <w:rsid w:val="005F6FD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FDE"/>
  </w:style>
  <w:style w:type="paragraph" w:styleId="Bibliography">
    <w:name w:val="Bibliography"/>
    <w:basedOn w:val="Normal"/>
    <w:next w:val="Normal"/>
    <w:uiPriority w:val="37"/>
    <w:semiHidden/>
    <w:unhideWhenUsed/>
    <w:rsid w:val="009B3F55"/>
  </w:style>
  <w:style w:type="paragraph" w:styleId="BlockText">
    <w:name w:val="Block Text"/>
    <w:basedOn w:val="Normal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B3F5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B3F55"/>
  </w:style>
  <w:style w:type="paragraph" w:styleId="BodyText2">
    <w:name w:val="Body Text 2"/>
    <w:basedOn w:val="Normal"/>
    <w:link w:val="BodyText2Char"/>
    <w:uiPriority w:val="99"/>
    <w:semiHidden/>
    <w:unhideWhenUsed/>
    <w:rsid w:val="009B3F5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B3F55"/>
  </w:style>
  <w:style w:type="paragraph" w:styleId="BodyText3">
    <w:name w:val="Body Text 3"/>
    <w:basedOn w:val="Normal"/>
    <w:link w:val="BodyText3Char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3F55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B3F5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B3F5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B3F5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B3F5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B3F5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B3F55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A51DB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B3F55"/>
  </w:style>
  <w:style w:type="table" w:styleId="ColorfulGrid">
    <w:name w:val="Colorful Grid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B3F5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F55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F55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B3F55"/>
  </w:style>
  <w:style w:type="character" w:customStyle="1" w:styleId="DateChar">
    <w:name w:val="Date Char"/>
    <w:basedOn w:val="DefaultParagraphFont"/>
    <w:link w:val="Date"/>
    <w:uiPriority w:val="99"/>
    <w:semiHidden/>
    <w:rsid w:val="009B3F55"/>
  </w:style>
  <w:style w:type="paragraph" w:styleId="DocumentMap">
    <w:name w:val="Document Map"/>
    <w:basedOn w:val="Normal"/>
    <w:link w:val="DocumentMapChar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B3F5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B3F55"/>
  </w:style>
  <w:style w:type="character" w:styleId="Emphasis">
    <w:name w:val="Emphasis"/>
    <w:basedOn w:val="DefaultParagraphFont"/>
    <w:uiPriority w:val="20"/>
    <w:semiHidden/>
    <w:qFormat/>
    <w:rsid w:val="009B3F5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3F55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3F55"/>
    <w:rPr>
      <w:sz w:val="22"/>
      <w:szCs w:val="20"/>
    </w:rPr>
  </w:style>
  <w:style w:type="table" w:styleId="GridTable1Light">
    <w:name w:val="Grid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CB7D03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B3F55"/>
  </w:style>
  <w:style w:type="paragraph" w:styleId="HTMLAddress">
    <w:name w:val="HTML Address"/>
    <w:basedOn w:val="Normal"/>
    <w:link w:val="HTMLAddressChar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B3F5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B3F5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B3F5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F55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B3F5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9B3F55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51DB1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B3F55"/>
  </w:style>
  <w:style w:type="paragraph" w:styleId="List">
    <w:name w:val="List"/>
    <w:basedOn w:val="Normal"/>
    <w:uiPriority w:val="99"/>
    <w:semiHidden/>
    <w:unhideWhenUsed/>
    <w:rsid w:val="009B3F5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B3F5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B3F5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B3F5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B3F5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B3F5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B3F5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9B3F55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B3F55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9B3F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B3F5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B3F5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B3F55"/>
  </w:style>
  <w:style w:type="character" w:styleId="PageNumber">
    <w:name w:val="page number"/>
    <w:basedOn w:val="DefaultParagraphFont"/>
    <w:uiPriority w:val="99"/>
    <w:semiHidden/>
    <w:unhideWhenUsed/>
    <w:rsid w:val="009B3F55"/>
  </w:style>
  <w:style w:type="table" w:styleId="PlainTable1">
    <w:name w:val="Plain Table 1"/>
    <w:basedOn w:val="TableNormal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3F55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51DB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B3F5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B3F55"/>
  </w:style>
  <w:style w:type="character" w:styleId="Strong">
    <w:name w:val="Strong"/>
    <w:basedOn w:val="DefaultParagraphFont"/>
    <w:uiPriority w:val="22"/>
    <w:semiHidden/>
    <w:qFormat/>
    <w:rsid w:val="009B3F55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9B3F55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B3F55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B3F5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B3F5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B3F55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B3F55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B3F55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B3F55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B3F55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B3F55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B3F55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B3F55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143E"/>
    <w:pPr>
      <w:outlineLvl w:val="9"/>
    </w:p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C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fortier\AppData\Roaming\Microsoft\Templates\Most%20Inspirational%20Player%20award%20certificate%20(editable%20title).dotx" TargetMode="External"/></Relationship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548A2-8241-43A7-BE34-61266F14C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Most Inspirational Player award certificate (editable title)</Template>
  <TotalTime>5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Fortier</dc:creator>
  <cp:lastModifiedBy>Kirthana Krishnathasan</cp:lastModifiedBy>
  <cp:revision>7</cp:revision>
  <cp:lastPrinted>2018-10-04T13:57:00Z</cp:lastPrinted>
  <dcterms:created xsi:type="dcterms:W3CDTF">2021-07-29T13:55:00Z</dcterms:created>
  <dcterms:modified xsi:type="dcterms:W3CDTF">2024-04-22T15:40:00Z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